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5374" w:type="pct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70"/>
        <w:gridCol w:w="3000"/>
        <w:gridCol w:w="2247"/>
        <w:gridCol w:w="2543"/>
      </w:tblGrid>
      <w:tr w:rsidR="000172E5" w:rsidRPr="00637200" w:rsidTr="00811C43">
        <w:tc>
          <w:tcPr>
            <w:tcW w:w="5000" w:type="pct"/>
            <w:gridSpan w:val="4"/>
            <w:shd w:val="clear" w:color="auto" w:fill="0F3955" w:themeFill="accent2"/>
            <w:vAlign w:val="bottom"/>
          </w:tcPr>
          <w:p w:rsidR="000172E5" w:rsidRPr="00637200" w:rsidRDefault="00C572B3" w:rsidP="00C572B3">
            <w:pPr>
              <w:pStyle w:val="Heading1"/>
              <w:outlineLvl w:val="0"/>
            </w:pPr>
            <w:bookmarkStart w:id="0" w:name="_GoBack"/>
            <w:bookmarkEnd w:id="0"/>
            <w:r>
              <w:t xml:space="preserve">Nominee Information </w:t>
            </w:r>
          </w:p>
        </w:tc>
      </w:tr>
      <w:tr w:rsidR="00C572B3" w:rsidRPr="00846B76" w:rsidTr="00811C43">
        <w:tc>
          <w:tcPr>
            <w:tcW w:w="5000" w:type="pct"/>
            <w:gridSpan w:val="4"/>
            <w:vAlign w:val="bottom"/>
          </w:tcPr>
          <w:p w:rsidR="00C572B3" w:rsidRPr="00846B76" w:rsidRDefault="00C572B3" w:rsidP="00311D4F">
            <w:r w:rsidRPr="003073B1">
              <w:rPr>
                <w:sz w:val="22"/>
              </w:rPr>
              <w:t>I would like to nominate the f</w:t>
            </w:r>
            <w:r w:rsidR="00C82DA0">
              <w:rPr>
                <w:sz w:val="22"/>
              </w:rPr>
              <w:t>ollowing individual for the 2024</w:t>
            </w:r>
            <w:r w:rsidRPr="003073B1">
              <w:rPr>
                <w:sz w:val="22"/>
              </w:rPr>
              <w:t xml:space="preserve"> Lieutenant Governor’s Award for Exc</w:t>
            </w:r>
            <w:r w:rsidR="003073B1" w:rsidRPr="003073B1">
              <w:rPr>
                <w:sz w:val="22"/>
              </w:rPr>
              <w:t>ellen</w:t>
            </w:r>
            <w:r w:rsidR="003B3C1A">
              <w:rPr>
                <w:sz w:val="22"/>
              </w:rPr>
              <w:t>ce</w:t>
            </w:r>
            <w:r w:rsidR="003073B1" w:rsidRPr="003073B1">
              <w:rPr>
                <w:sz w:val="22"/>
              </w:rPr>
              <w:t xml:space="preserve"> in Public Administration: </w:t>
            </w:r>
          </w:p>
        </w:tc>
      </w:tr>
      <w:tr w:rsidR="000172E5" w:rsidRPr="00846B76" w:rsidTr="00D3431D">
        <w:sdt>
          <w:sdtPr>
            <w:rPr>
              <w:sz w:val="22"/>
            </w:rPr>
            <w:id w:val="1621259925"/>
            <w:placeholder>
              <w:docPart w:val="5A4A75B1E05A42239410AB3915FDB21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28" w:type="pct"/>
                <w:vAlign w:val="bottom"/>
              </w:tcPr>
              <w:p w:rsidR="000172E5" w:rsidRPr="0016023C" w:rsidRDefault="007147D7" w:rsidP="00637200">
                <w:pPr>
                  <w:pStyle w:val="NormalIndent"/>
                  <w:rPr>
                    <w:sz w:val="22"/>
                  </w:rPr>
                </w:pPr>
                <w:r w:rsidRPr="0016023C">
                  <w:rPr>
                    <w:sz w:val="22"/>
                  </w:rPr>
                  <w:t>First Name</w:t>
                </w:r>
              </w:p>
            </w:tc>
          </w:sdtContent>
        </w:sdt>
        <w:tc>
          <w:tcPr>
            <w:tcW w:w="3872" w:type="pct"/>
            <w:gridSpan w:val="3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0172E5" w:rsidRPr="00846B76" w:rsidTr="00D3431D">
        <w:sdt>
          <w:sdtPr>
            <w:rPr>
              <w:sz w:val="22"/>
            </w:rPr>
            <w:id w:val="-1470592894"/>
            <w:placeholder>
              <w:docPart w:val="A358563685C84CF4B6728BABA478CD0B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28" w:type="pct"/>
                <w:vAlign w:val="bottom"/>
              </w:tcPr>
              <w:p w:rsidR="000172E5" w:rsidRPr="0016023C" w:rsidRDefault="007147D7" w:rsidP="00637200">
                <w:pPr>
                  <w:pStyle w:val="NormalIndent"/>
                  <w:rPr>
                    <w:sz w:val="22"/>
                  </w:rPr>
                </w:pPr>
                <w:r w:rsidRPr="0016023C">
                  <w:rPr>
                    <w:sz w:val="22"/>
                  </w:rPr>
                  <w:t>Last Name</w:t>
                </w:r>
              </w:p>
            </w:tc>
          </w:sdtContent>
        </w:sdt>
        <w:tc>
          <w:tcPr>
            <w:tcW w:w="387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FA4F6C" w:rsidRPr="00846B76" w:rsidTr="00D3431D">
        <w:tc>
          <w:tcPr>
            <w:tcW w:w="1128" w:type="pct"/>
            <w:vAlign w:val="bottom"/>
          </w:tcPr>
          <w:p w:rsidR="00FA4F6C" w:rsidRPr="0016023C" w:rsidRDefault="00FA4F6C" w:rsidP="00637200">
            <w:pPr>
              <w:pStyle w:val="NormalIndent"/>
              <w:rPr>
                <w:sz w:val="22"/>
              </w:rPr>
            </w:pPr>
            <w:r w:rsidRPr="0016023C">
              <w:rPr>
                <w:sz w:val="22"/>
              </w:rPr>
              <w:t>Organization</w:t>
            </w:r>
          </w:p>
        </w:tc>
        <w:tc>
          <w:tcPr>
            <w:tcW w:w="387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A4F6C" w:rsidRPr="00846B76" w:rsidRDefault="00FA4F6C" w:rsidP="00311D4F"/>
        </w:tc>
      </w:tr>
      <w:tr w:rsidR="00C572B3" w:rsidRPr="00846B76" w:rsidTr="00D3431D">
        <w:tc>
          <w:tcPr>
            <w:tcW w:w="1128" w:type="pct"/>
            <w:vAlign w:val="bottom"/>
          </w:tcPr>
          <w:p w:rsidR="00C572B3" w:rsidRPr="0016023C" w:rsidRDefault="00C572B3" w:rsidP="00637200">
            <w:pPr>
              <w:pStyle w:val="NormalIndent"/>
              <w:rPr>
                <w:sz w:val="22"/>
              </w:rPr>
            </w:pPr>
            <w:r w:rsidRPr="0016023C">
              <w:rPr>
                <w:sz w:val="22"/>
              </w:rPr>
              <w:t>Address</w:t>
            </w:r>
          </w:p>
        </w:tc>
        <w:tc>
          <w:tcPr>
            <w:tcW w:w="387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C572B3" w:rsidRPr="00846B76" w:rsidRDefault="00C572B3" w:rsidP="00311D4F"/>
        </w:tc>
      </w:tr>
      <w:tr w:rsidR="000172E5" w:rsidRPr="00846B76" w:rsidTr="00D3431D">
        <w:tc>
          <w:tcPr>
            <w:tcW w:w="1128" w:type="pct"/>
            <w:vAlign w:val="bottom"/>
          </w:tcPr>
          <w:p w:rsidR="0016023C" w:rsidRDefault="00C572B3" w:rsidP="00811C43">
            <w:pPr>
              <w:pStyle w:val="NormalIndent"/>
              <w:ind w:left="464" w:hanging="142"/>
              <w:rPr>
                <w:sz w:val="22"/>
              </w:rPr>
            </w:pPr>
            <w:r w:rsidRPr="0016023C">
              <w:rPr>
                <w:sz w:val="22"/>
              </w:rPr>
              <w:t xml:space="preserve">Primary phone </w:t>
            </w:r>
          </w:p>
          <w:p w:rsidR="000172E5" w:rsidRPr="0016023C" w:rsidRDefault="00C572B3" w:rsidP="0016023C">
            <w:pPr>
              <w:pStyle w:val="NormalIndent"/>
              <w:spacing w:before="0"/>
              <w:ind w:left="0"/>
              <w:rPr>
                <w:sz w:val="22"/>
              </w:rPr>
            </w:pPr>
            <w:r w:rsidRPr="0016023C">
              <w:rPr>
                <w:sz w:val="22"/>
                <w:szCs w:val="18"/>
              </w:rPr>
              <w:t>(Cell phone preferred)</w:t>
            </w:r>
            <w:r w:rsidRPr="0016023C">
              <w:rPr>
                <w:sz w:val="22"/>
              </w:rPr>
              <w:t xml:space="preserve"> </w:t>
            </w:r>
          </w:p>
        </w:tc>
        <w:tc>
          <w:tcPr>
            <w:tcW w:w="149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  <w:tc>
          <w:tcPr>
            <w:tcW w:w="1117" w:type="pct"/>
            <w:tcBorders>
              <w:top w:val="single" w:sz="4" w:space="0" w:color="auto"/>
            </w:tcBorders>
            <w:vAlign w:val="bottom"/>
          </w:tcPr>
          <w:p w:rsidR="000172E5" w:rsidRPr="0016023C" w:rsidRDefault="00C572B3" w:rsidP="00C572B3">
            <w:pPr>
              <w:rPr>
                <w:sz w:val="22"/>
              </w:rPr>
            </w:pPr>
            <w:r w:rsidRPr="0016023C">
              <w:rPr>
                <w:sz w:val="22"/>
              </w:rPr>
              <w:t xml:space="preserve">Secondary Phone  (e.g. Home/work) </w:t>
            </w:r>
          </w:p>
        </w:tc>
        <w:tc>
          <w:tcPr>
            <w:tcW w:w="126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0172E5" w:rsidRPr="00846B76" w:rsidTr="00D3431D">
        <w:sdt>
          <w:sdtPr>
            <w:rPr>
              <w:sz w:val="22"/>
            </w:rPr>
            <w:id w:val="1334104394"/>
            <w:placeholder>
              <w:docPart w:val="C851B3078FE241E199C920B8B56888B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28" w:type="pct"/>
                <w:vAlign w:val="bottom"/>
              </w:tcPr>
              <w:p w:rsidR="000172E5" w:rsidRPr="0016023C" w:rsidRDefault="007147D7" w:rsidP="00637200">
                <w:pPr>
                  <w:pStyle w:val="NormalIndent"/>
                  <w:rPr>
                    <w:sz w:val="22"/>
                  </w:rPr>
                </w:pPr>
                <w:r w:rsidRPr="0016023C">
                  <w:rPr>
                    <w:sz w:val="22"/>
                  </w:rPr>
                  <w:t>Email</w:t>
                </w:r>
              </w:p>
            </w:tc>
          </w:sdtContent>
        </w:sdt>
        <w:tc>
          <w:tcPr>
            <w:tcW w:w="3872" w:type="pct"/>
            <w:gridSpan w:val="3"/>
            <w:tcBorders>
              <w:bottom w:val="single" w:sz="4" w:space="0" w:color="auto"/>
            </w:tcBorders>
            <w:vAlign w:val="bottom"/>
          </w:tcPr>
          <w:p w:rsidR="000172E5" w:rsidRPr="00846B76" w:rsidRDefault="000172E5" w:rsidP="00311D4F"/>
        </w:tc>
      </w:tr>
      <w:tr w:rsidR="000172E5" w:rsidRPr="00846B76" w:rsidTr="00811C43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:rsidTr="00811C43">
        <w:tc>
          <w:tcPr>
            <w:tcW w:w="5000" w:type="pct"/>
            <w:gridSpan w:val="4"/>
            <w:shd w:val="clear" w:color="auto" w:fill="0F3955" w:themeFill="accent2"/>
            <w:vAlign w:val="bottom"/>
          </w:tcPr>
          <w:p w:rsidR="000172E5" w:rsidRPr="00846B76" w:rsidRDefault="00FA4F6C" w:rsidP="003073B1">
            <w:pPr>
              <w:pStyle w:val="Heading1"/>
              <w:outlineLvl w:val="0"/>
            </w:pPr>
            <w:r>
              <w:t>My</w:t>
            </w:r>
            <w:r w:rsidR="003073B1">
              <w:t xml:space="preserve"> Information </w:t>
            </w:r>
            <w:r w:rsidR="00811C43">
              <w:t>(Nominator)</w:t>
            </w:r>
          </w:p>
        </w:tc>
      </w:tr>
      <w:tr w:rsidR="000172E5" w:rsidRPr="00846B76" w:rsidTr="00D3431D">
        <w:sdt>
          <w:sdtPr>
            <w:rPr>
              <w:sz w:val="22"/>
            </w:rPr>
            <w:id w:val="-2047821762"/>
            <w:placeholder>
              <w:docPart w:val="48AB905853AF4DC4B6EAB7914BFACE5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28" w:type="pct"/>
                <w:vAlign w:val="bottom"/>
              </w:tcPr>
              <w:p w:rsidR="000172E5" w:rsidRPr="0016023C" w:rsidRDefault="007147D7" w:rsidP="00311D4F">
                <w:pPr>
                  <w:pStyle w:val="NormalIndent"/>
                  <w:rPr>
                    <w:sz w:val="22"/>
                  </w:rPr>
                </w:pPr>
                <w:r w:rsidRPr="0016023C">
                  <w:rPr>
                    <w:sz w:val="22"/>
                  </w:rPr>
                  <w:t>First Name</w:t>
                </w:r>
              </w:p>
            </w:tc>
          </w:sdtContent>
        </w:sdt>
        <w:tc>
          <w:tcPr>
            <w:tcW w:w="3872" w:type="pct"/>
            <w:gridSpan w:val="3"/>
            <w:tcBorders>
              <w:bottom w:val="single" w:sz="4" w:space="0" w:color="auto"/>
            </w:tcBorders>
            <w:vAlign w:val="bottom"/>
          </w:tcPr>
          <w:p w:rsidR="000172E5" w:rsidRPr="0016023C" w:rsidRDefault="000172E5" w:rsidP="00311D4F">
            <w:pPr>
              <w:rPr>
                <w:sz w:val="22"/>
              </w:rPr>
            </w:pPr>
          </w:p>
        </w:tc>
      </w:tr>
      <w:tr w:rsidR="000172E5" w:rsidRPr="00846B76" w:rsidTr="00D3431D">
        <w:sdt>
          <w:sdtPr>
            <w:rPr>
              <w:sz w:val="22"/>
            </w:rPr>
            <w:id w:val="-1368443858"/>
            <w:placeholder>
              <w:docPart w:val="B8EB310514D347188AA18185B425E3E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28" w:type="pct"/>
                <w:vAlign w:val="bottom"/>
              </w:tcPr>
              <w:p w:rsidR="000172E5" w:rsidRPr="0016023C" w:rsidRDefault="007147D7" w:rsidP="00311D4F">
                <w:pPr>
                  <w:pStyle w:val="NormalIndent"/>
                  <w:rPr>
                    <w:sz w:val="22"/>
                  </w:rPr>
                </w:pPr>
                <w:r w:rsidRPr="0016023C">
                  <w:rPr>
                    <w:sz w:val="22"/>
                  </w:rPr>
                  <w:t>Last Name</w:t>
                </w:r>
              </w:p>
            </w:tc>
          </w:sdtContent>
        </w:sdt>
        <w:tc>
          <w:tcPr>
            <w:tcW w:w="387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16023C" w:rsidRDefault="000172E5" w:rsidP="00311D4F">
            <w:pPr>
              <w:rPr>
                <w:sz w:val="22"/>
              </w:rPr>
            </w:pPr>
          </w:p>
        </w:tc>
      </w:tr>
      <w:tr w:rsidR="00FA4F6C" w:rsidRPr="00846B76" w:rsidTr="00D3431D">
        <w:tc>
          <w:tcPr>
            <w:tcW w:w="1128" w:type="pct"/>
            <w:vAlign w:val="bottom"/>
          </w:tcPr>
          <w:p w:rsidR="00FA4F6C" w:rsidRPr="0016023C" w:rsidRDefault="00FA4F6C" w:rsidP="00311D4F">
            <w:pPr>
              <w:pStyle w:val="NormalIndent"/>
              <w:rPr>
                <w:sz w:val="22"/>
              </w:rPr>
            </w:pPr>
            <w:r w:rsidRPr="0016023C">
              <w:rPr>
                <w:sz w:val="22"/>
              </w:rPr>
              <w:t>Organization</w:t>
            </w:r>
          </w:p>
        </w:tc>
        <w:tc>
          <w:tcPr>
            <w:tcW w:w="387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A4F6C" w:rsidRPr="0016023C" w:rsidRDefault="00FA4F6C" w:rsidP="00311D4F">
            <w:pPr>
              <w:rPr>
                <w:sz w:val="22"/>
              </w:rPr>
            </w:pPr>
          </w:p>
        </w:tc>
      </w:tr>
      <w:tr w:rsidR="000172E5" w:rsidRPr="00846B76" w:rsidTr="00D3431D">
        <w:tc>
          <w:tcPr>
            <w:tcW w:w="1128" w:type="pct"/>
            <w:vAlign w:val="bottom"/>
          </w:tcPr>
          <w:p w:rsidR="00811C43" w:rsidRPr="0016023C" w:rsidRDefault="003073B1" w:rsidP="00811C43">
            <w:pPr>
              <w:pStyle w:val="NormalIndent"/>
              <w:spacing w:before="0"/>
              <w:ind w:hanging="256"/>
              <w:rPr>
                <w:sz w:val="22"/>
              </w:rPr>
            </w:pPr>
            <w:r w:rsidRPr="0016023C">
              <w:rPr>
                <w:sz w:val="22"/>
              </w:rPr>
              <w:t xml:space="preserve">Primary </w:t>
            </w:r>
            <w:r w:rsidR="00811C43" w:rsidRPr="0016023C">
              <w:rPr>
                <w:sz w:val="22"/>
              </w:rPr>
              <w:t>Phone</w:t>
            </w:r>
          </w:p>
          <w:p w:rsidR="000172E5" w:rsidRPr="0016023C" w:rsidRDefault="003073B1" w:rsidP="0016023C">
            <w:pPr>
              <w:pStyle w:val="NormalIndent"/>
              <w:spacing w:before="0"/>
              <w:ind w:left="0"/>
              <w:rPr>
                <w:sz w:val="22"/>
              </w:rPr>
            </w:pPr>
            <w:r w:rsidRPr="0016023C">
              <w:rPr>
                <w:sz w:val="22"/>
              </w:rPr>
              <w:t>(C</w:t>
            </w:r>
            <w:r w:rsidR="0016023C">
              <w:rPr>
                <w:sz w:val="22"/>
              </w:rPr>
              <w:t xml:space="preserve">ell phone </w:t>
            </w:r>
            <w:r w:rsidRPr="0016023C">
              <w:rPr>
                <w:sz w:val="22"/>
              </w:rPr>
              <w:t xml:space="preserve">preferred) </w:t>
            </w:r>
          </w:p>
        </w:tc>
        <w:tc>
          <w:tcPr>
            <w:tcW w:w="149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16023C" w:rsidRDefault="000172E5" w:rsidP="00311D4F">
            <w:pPr>
              <w:rPr>
                <w:sz w:val="22"/>
              </w:rPr>
            </w:pPr>
          </w:p>
        </w:tc>
        <w:tc>
          <w:tcPr>
            <w:tcW w:w="1117" w:type="pct"/>
            <w:tcBorders>
              <w:top w:val="single" w:sz="4" w:space="0" w:color="auto"/>
            </w:tcBorders>
            <w:vAlign w:val="bottom"/>
          </w:tcPr>
          <w:p w:rsidR="00BF7147" w:rsidRDefault="003073B1" w:rsidP="00BF7147">
            <w:pPr>
              <w:spacing w:before="0"/>
              <w:rPr>
                <w:sz w:val="22"/>
              </w:rPr>
            </w:pPr>
            <w:r w:rsidRPr="0016023C">
              <w:rPr>
                <w:sz w:val="22"/>
              </w:rPr>
              <w:t xml:space="preserve">Secondary Phone </w:t>
            </w:r>
          </w:p>
          <w:p w:rsidR="000172E5" w:rsidRPr="0016023C" w:rsidRDefault="003073B1" w:rsidP="00BF7147">
            <w:pPr>
              <w:spacing w:before="0"/>
              <w:rPr>
                <w:sz w:val="22"/>
              </w:rPr>
            </w:pPr>
            <w:r w:rsidRPr="0016023C">
              <w:rPr>
                <w:sz w:val="22"/>
              </w:rPr>
              <w:t xml:space="preserve">(e.g. home/work) </w:t>
            </w:r>
          </w:p>
        </w:tc>
        <w:tc>
          <w:tcPr>
            <w:tcW w:w="126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0172E5" w:rsidRPr="0016023C" w:rsidRDefault="000172E5" w:rsidP="00311D4F">
            <w:pPr>
              <w:rPr>
                <w:sz w:val="22"/>
              </w:rPr>
            </w:pPr>
          </w:p>
        </w:tc>
      </w:tr>
      <w:tr w:rsidR="000172E5" w:rsidRPr="00846B76" w:rsidTr="00D3431D">
        <w:sdt>
          <w:sdtPr>
            <w:rPr>
              <w:sz w:val="22"/>
            </w:rPr>
            <w:id w:val="-1359804501"/>
            <w:placeholder>
              <w:docPart w:val="1DA99E15B32A46ABB56D29EFCEBE1E5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28" w:type="pct"/>
                <w:vAlign w:val="bottom"/>
              </w:tcPr>
              <w:p w:rsidR="000172E5" w:rsidRPr="0016023C" w:rsidRDefault="007147D7" w:rsidP="00311D4F">
                <w:pPr>
                  <w:pStyle w:val="NormalIndent"/>
                  <w:rPr>
                    <w:sz w:val="22"/>
                  </w:rPr>
                </w:pPr>
                <w:r w:rsidRPr="0016023C">
                  <w:rPr>
                    <w:sz w:val="22"/>
                  </w:rPr>
                  <w:t>Email</w:t>
                </w:r>
              </w:p>
            </w:tc>
          </w:sdtContent>
        </w:sdt>
        <w:tc>
          <w:tcPr>
            <w:tcW w:w="3872" w:type="pct"/>
            <w:gridSpan w:val="3"/>
            <w:tcBorders>
              <w:bottom w:val="single" w:sz="4" w:space="0" w:color="auto"/>
            </w:tcBorders>
            <w:vAlign w:val="bottom"/>
          </w:tcPr>
          <w:p w:rsidR="000172E5" w:rsidRPr="0016023C" w:rsidRDefault="000172E5" w:rsidP="00311D4F">
            <w:pPr>
              <w:rPr>
                <w:sz w:val="22"/>
              </w:rPr>
            </w:pPr>
          </w:p>
        </w:tc>
      </w:tr>
      <w:tr w:rsidR="00D3431D" w:rsidRPr="00846B76" w:rsidTr="00D3431D">
        <w:tc>
          <w:tcPr>
            <w:tcW w:w="5000" w:type="pct"/>
            <w:gridSpan w:val="4"/>
            <w:vAlign w:val="bottom"/>
          </w:tcPr>
          <w:p w:rsidR="00D3431D" w:rsidRPr="0016023C" w:rsidRDefault="00D3431D" w:rsidP="00D3431D">
            <w:pPr>
              <w:rPr>
                <w:sz w:val="22"/>
              </w:rPr>
            </w:pPr>
            <w:r>
              <w:rPr>
                <w:rFonts w:asciiTheme="majorHAnsi" w:hAnsiTheme="majorHAnsi"/>
                <w:b/>
                <w:sz w:val="22"/>
              </w:rPr>
              <w:t xml:space="preserve">Check off to confirm that the nominee has accepted their candidacy </w:t>
            </w:r>
            <w:sdt>
              <w:sdtPr>
                <w:rPr>
                  <w:sz w:val="22"/>
                </w:rPr>
                <w:id w:val="-1664120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2"/>
                  </w:rPr>
                  <w:t>☐</w:t>
                </w:r>
              </w:sdtContent>
            </w:sdt>
          </w:p>
        </w:tc>
      </w:tr>
      <w:tr w:rsidR="00FA4F6C" w:rsidRPr="00846B76" w:rsidTr="00811C43">
        <w:tc>
          <w:tcPr>
            <w:tcW w:w="5000" w:type="pct"/>
            <w:gridSpan w:val="4"/>
            <w:tcBorders>
              <w:bottom w:val="single" w:sz="4" w:space="0" w:color="auto"/>
            </w:tcBorders>
            <w:vAlign w:val="bottom"/>
          </w:tcPr>
          <w:p w:rsidR="00D3431D" w:rsidRDefault="00D3431D" w:rsidP="00811C43">
            <w:pPr>
              <w:spacing w:before="0"/>
              <w:rPr>
                <w:sz w:val="22"/>
              </w:rPr>
            </w:pPr>
          </w:p>
          <w:p w:rsidR="00811C43" w:rsidRPr="0016023C" w:rsidRDefault="00FA4F6C" w:rsidP="00811C43">
            <w:pPr>
              <w:spacing w:before="0"/>
              <w:rPr>
                <w:sz w:val="22"/>
              </w:rPr>
            </w:pPr>
            <w:r w:rsidRPr="0016023C">
              <w:rPr>
                <w:sz w:val="22"/>
              </w:rPr>
              <w:t>Include a short statement in the box below stating the key reason for the nomination.</w:t>
            </w:r>
            <w:r w:rsidR="003B3C1A">
              <w:rPr>
                <w:sz w:val="22"/>
              </w:rPr>
              <w:t xml:space="preserve">  You will have additional space to provide comments in the full application package.</w:t>
            </w:r>
          </w:p>
          <w:p w:rsidR="00FA4F6C" w:rsidRPr="0016023C" w:rsidRDefault="00811C43" w:rsidP="00811C43">
            <w:pPr>
              <w:spacing w:before="0"/>
              <w:rPr>
                <w:sz w:val="22"/>
              </w:rPr>
            </w:pPr>
            <w:r w:rsidRPr="0016023C">
              <w:rPr>
                <w:sz w:val="22"/>
              </w:rPr>
              <w:t xml:space="preserve">(500 words) </w:t>
            </w:r>
            <w:r w:rsidR="00FA4F6C" w:rsidRPr="0016023C">
              <w:rPr>
                <w:sz w:val="22"/>
              </w:rPr>
              <w:t xml:space="preserve"> </w:t>
            </w:r>
          </w:p>
        </w:tc>
      </w:tr>
      <w:tr w:rsidR="00FA4F6C" w:rsidRPr="00846B76" w:rsidTr="00811C43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1C43" w:rsidRDefault="00811C43" w:rsidP="00637200"/>
          <w:p w:rsidR="005746AA" w:rsidRDefault="005746AA" w:rsidP="00637200"/>
          <w:p w:rsidR="005746AA" w:rsidRDefault="005746AA" w:rsidP="00637200"/>
          <w:p w:rsidR="005746AA" w:rsidRPr="00846B76" w:rsidRDefault="005746AA" w:rsidP="00637200"/>
        </w:tc>
      </w:tr>
    </w:tbl>
    <w:p w:rsidR="00921507" w:rsidRDefault="00921507" w:rsidP="00921507">
      <w:pPr>
        <w:spacing w:before="0" w:after="0"/>
        <w:rPr>
          <w:b/>
          <w:sz w:val="22"/>
        </w:rPr>
      </w:pPr>
    </w:p>
    <w:p w:rsidR="00EA33AD" w:rsidRPr="00921507" w:rsidRDefault="005746AA" w:rsidP="00921507">
      <w:pPr>
        <w:spacing w:before="0" w:after="0"/>
        <w:rPr>
          <w:sz w:val="22"/>
        </w:rPr>
      </w:pPr>
      <w:r>
        <w:rPr>
          <w:sz w:val="22"/>
        </w:rPr>
        <w:lastRenderedPageBreak/>
        <w:t>In</w:t>
      </w:r>
      <w:r w:rsidR="00921507" w:rsidRPr="00921507">
        <w:rPr>
          <w:sz w:val="22"/>
        </w:rPr>
        <w:t xml:space="preserve">clude the </w:t>
      </w:r>
      <w:r w:rsidR="00921507" w:rsidRPr="00921507">
        <w:rPr>
          <w:spacing w:val="-2"/>
          <w:sz w:val="22"/>
        </w:rPr>
        <w:t>name,</w:t>
      </w:r>
      <w:r w:rsidR="00921507" w:rsidRPr="00921507">
        <w:rPr>
          <w:spacing w:val="8"/>
          <w:sz w:val="22"/>
        </w:rPr>
        <w:t xml:space="preserve"> </w:t>
      </w:r>
      <w:r w:rsidR="00921507" w:rsidRPr="00921507">
        <w:rPr>
          <w:spacing w:val="-1"/>
          <w:sz w:val="22"/>
        </w:rPr>
        <w:t>address,</w:t>
      </w:r>
      <w:r w:rsidR="00921507" w:rsidRPr="00921507">
        <w:rPr>
          <w:spacing w:val="7"/>
          <w:sz w:val="22"/>
        </w:rPr>
        <w:t xml:space="preserve"> </w:t>
      </w:r>
      <w:r w:rsidR="00921507" w:rsidRPr="00921507">
        <w:rPr>
          <w:spacing w:val="-1"/>
          <w:sz w:val="22"/>
        </w:rPr>
        <w:t>telephone</w:t>
      </w:r>
      <w:r w:rsidR="00921507" w:rsidRPr="00921507">
        <w:rPr>
          <w:spacing w:val="5"/>
          <w:sz w:val="22"/>
        </w:rPr>
        <w:t xml:space="preserve"> </w:t>
      </w:r>
      <w:r w:rsidR="00921507" w:rsidRPr="00921507">
        <w:rPr>
          <w:spacing w:val="-1"/>
          <w:sz w:val="22"/>
        </w:rPr>
        <w:t>number(s),</w:t>
      </w:r>
      <w:r w:rsidR="00921507" w:rsidRPr="00921507">
        <w:rPr>
          <w:spacing w:val="5"/>
          <w:sz w:val="22"/>
        </w:rPr>
        <w:t xml:space="preserve"> </w:t>
      </w:r>
      <w:r w:rsidR="00921507" w:rsidRPr="00921507">
        <w:rPr>
          <w:spacing w:val="-1"/>
          <w:sz w:val="22"/>
        </w:rPr>
        <w:t>titles</w:t>
      </w:r>
      <w:r w:rsidR="00921507" w:rsidRPr="00921507">
        <w:rPr>
          <w:spacing w:val="7"/>
          <w:sz w:val="22"/>
        </w:rPr>
        <w:t xml:space="preserve"> </w:t>
      </w:r>
      <w:r w:rsidR="00921507" w:rsidRPr="00921507">
        <w:rPr>
          <w:sz w:val="22"/>
        </w:rPr>
        <w:t>and</w:t>
      </w:r>
      <w:r w:rsidR="00921507" w:rsidRPr="00921507">
        <w:rPr>
          <w:spacing w:val="4"/>
          <w:sz w:val="22"/>
        </w:rPr>
        <w:t xml:space="preserve"> </w:t>
      </w:r>
      <w:r w:rsidR="00921507" w:rsidRPr="00921507">
        <w:rPr>
          <w:spacing w:val="-1"/>
          <w:sz w:val="22"/>
        </w:rPr>
        <w:t>organization</w:t>
      </w:r>
      <w:r w:rsidR="00921507" w:rsidRPr="00921507">
        <w:rPr>
          <w:spacing w:val="4"/>
          <w:sz w:val="22"/>
        </w:rPr>
        <w:t xml:space="preserve"> </w:t>
      </w:r>
      <w:r w:rsidR="00921507" w:rsidRPr="00921507">
        <w:rPr>
          <w:sz w:val="22"/>
        </w:rPr>
        <w:t>of</w:t>
      </w:r>
      <w:r w:rsidR="00921507" w:rsidRPr="00921507">
        <w:rPr>
          <w:spacing w:val="5"/>
          <w:sz w:val="22"/>
        </w:rPr>
        <w:t xml:space="preserve"> </w:t>
      </w:r>
      <w:r w:rsidR="00921507" w:rsidRPr="00921507">
        <w:rPr>
          <w:spacing w:val="-1"/>
          <w:sz w:val="22"/>
        </w:rPr>
        <w:t>three</w:t>
      </w:r>
      <w:r w:rsidR="00921507" w:rsidRPr="00921507">
        <w:rPr>
          <w:spacing w:val="8"/>
          <w:sz w:val="22"/>
        </w:rPr>
        <w:t xml:space="preserve"> </w:t>
      </w:r>
      <w:r w:rsidR="00921507" w:rsidRPr="00921507">
        <w:rPr>
          <w:spacing w:val="-1"/>
          <w:sz w:val="22"/>
        </w:rPr>
        <w:t>references</w:t>
      </w:r>
      <w:r w:rsidR="00921507" w:rsidRPr="00921507">
        <w:rPr>
          <w:spacing w:val="5"/>
          <w:sz w:val="22"/>
        </w:rPr>
        <w:t xml:space="preserve"> </w:t>
      </w:r>
      <w:r w:rsidR="00921507" w:rsidRPr="00921507">
        <w:rPr>
          <w:spacing w:val="-1"/>
          <w:sz w:val="22"/>
        </w:rPr>
        <w:t>who</w:t>
      </w:r>
      <w:r w:rsidR="00921507" w:rsidRPr="00921507">
        <w:rPr>
          <w:spacing w:val="8"/>
          <w:sz w:val="22"/>
        </w:rPr>
        <w:t xml:space="preserve"> </w:t>
      </w:r>
      <w:r w:rsidR="00921507" w:rsidRPr="00921507">
        <w:rPr>
          <w:spacing w:val="-1"/>
          <w:sz w:val="22"/>
        </w:rPr>
        <w:t>can</w:t>
      </w:r>
      <w:r w:rsidR="00921507" w:rsidRPr="00921507">
        <w:rPr>
          <w:spacing w:val="77"/>
          <w:sz w:val="22"/>
        </w:rPr>
        <w:t xml:space="preserve"> </w:t>
      </w:r>
      <w:r w:rsidR="00921507" w:rsidRPr="00921507">
        <w:rPr>
          <w:spacing w:val="-1"/>
          <w:sz w:val="22"/>
        </w:rPr>
        <w:t>evaluate</w:t>
      </w:r>
      <w:r w:rsidR="00921507" w:rsidRPr="00921507">
        <w:rPr>
          <w:sz w:val="22"/>
        </w:rPr>
        <w:t xml:space="preserve"> the</w:t>
      </w:r>
      <w:r w:rsidR="00921507" w:rsidRPr="00921507">
        <w:rPr>
          <w:spacing w:val="-3"/>
          <w:sz w:val="22"/>
        </w:rPr>
        <w:t xml:space="preserve"> </w:t>
      </w:r>
      <w:r w:rsidR="00921507" w:rsidRPr="00921507">
        <w:rPr>
          <w:spacing w:val="-1"/>
          <w:sz w:val="22"/>
        </w:rPr>
        <w:t>nominee's performance</w:t>
      </w:r>
      <w:r w:rsidR="00921507" w:rsidRPr="00921507">
        <w:rPr>
          <w:spacing w:val="1"/>
          <w:sz w:val="22"/>
        </w:rPr>
        <w:t xml:space="preserve"> </w:t>
      </w:r>
      <w:r w:rsidR="00921507" w:rsidRPr="00921507">
        <w:rPr>
          <w:sz w:val="22"/>
        </w:rPr>
        <w:t>in</w:t>
      </w:r>
      <w:r w:rsidR="00921507" w:rsidRPr="00921507">
        <w:rPr>
          <w:spacing w:val="-3"/>
          <w:sz w:val="22"/>
        </w:rPr>
        <w:t xml:space="preserve"> </w:t>
      </w:r>
      <w:r w:rsidR="00921507" w:rsidRPr="00921507">
        <w:rPr>
          <w:sz w:val="22"/>
        </w:rPr>
        <w:t xml:space="preserve">the </w:t>
      </w:r>
      <w:r w:rsidR="00921507" w:rsidRPr="00921507">
        <w:rPr>
          <w:spacing w:val="-1"/>
          <w:sz w:val="22"/>
        </w:rPr>
        <w:t>public</w:t>
      </w:r>
      <w:r w:rsidR="00921507" w:rsidRPr="00921507">
        <w:rPr>
          <w:sz w:val="22"/>
        </w:rPr>
        <w:t xml:space="preserve"> </w:t>
      </w:r>
      <w:r w:rsidR="00921507" w:rsidRPr="00921507">
        <w:rPr>
          <w:spacing w:val="-1"/>
          <w:sz w:val="22"/>
        </w:rPr>
        <w:t>sector.</w:t>
      </w:r>
    </w:p>
    <w:tbl>
      <w:tblPr>
        <w:tblStyle w:val="TableGrid"/>
        <w:tblW w:w="5374" w:type="pct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"/>
        <w:gridCol w:w="8"/>
        <w:gridCol w:w="1980"/>
        <w:gridCol w:w="851"/>
        <w:gridCol w:w="5670"/>
        <w:gridCol w:w="851"/>
        <w:gridCol w:w="416"/>
      </w:tblGrid>
      <w:tr w:rsidR="00EA33AD" w:rsidRPr="00846B76" w:rsidTr="0016023C">
        <w:tc>
          <w:tcPr>
            <w:tcW w:w="5000" w:type="pct"/>
            <w:gridSpan w:val="7"/>
            <w:shd w:val="clear" w:color="auto" w:fill="0F3955" w:themeFill="accent2"/>
            <w:vAlign w:val="bottom"/>
          </w:tcPr>
          <w:p w:rsidR="00EA33AD" w:rsidRPr="00846B76" w:rsidRDefault="0016023C" w:rsidP="0016023C">
            <w:pPr>
              <w:pStyle w:val="Heading1"/>
              <w:outlineLvl w:val="0"/>
            </w:pPr>
            <w:r w:rsidRPr="0016023C">
              <w:rPr>
                <w:sz w:val="24"/>
              </w:rPr>
              <w:t>Reference #1</w:t>
            </w:r>
          </w:p>
        </w:tc>
      </w:tr>
      <w:tr w:rsidR="00EA33AD" w:rsidTr="0016023C">
        <w:trPr>
          <w:gridBefore w:val="1"/>
          <w:gridAfter w:val="2"/>
          <w:wBefore w:w="141" w:type="pct"/>
          <w:wAfter w:w="630" w:type="pct"/>
        </w:trPr>
        <w:tc>
          <w:tcPr>
            <w:tcW w:w="988" w:type="pct"/>
            <w:gridSpan w:val="2"/>
          </w:tcPr>
          <w:p w:rsidR="00EA33AD" w:rsidRPr="0016023C" w:rsidRDefault="00EA33AD" w:rsidP="00637200">
            <w:pPr>
              <w:rPr>
                <w:sz w:val="22"/>
              </w:rPr>
            </w:pPr>
            <w:r w:rsidRPr="0016023C">
              <w:rPr>
                <w:sz w:val="22"/>
              </w:rPr>
              <w:t>First Name</w:t>
            </w:r>
          </w:p>
        </w:tc>
        <w:tc>
          <w:tcPr>
            <w:tcW w:w="3241" w:type="pct"/>
            <w:gridSpan w:val="2"/>
            <w:tcBorders>
              <w:bottom w:val="single" w:sz="4" w:space="0" w:color="auto"/>
            </w:tcBorders>
          </w:tcPr>
          <w:p w:rsidR="00EA33AD" w:rsidRPr="0016023C" w:rsidRDefault="00EA33AD" w:rsidP="00637200">
            <w:pPr>
              <w:rPr>
                <w:sz w:val="22"/>
              </w:rPr>
            </w:pPr>
          </w:p>
        </w:tc>
      </w:tr>
      <w:tr w:rsidR="00EA33AD" w:rsidTr="0016023C">
        <w:trPr>
          <w:gridBefore w:val="1"/>
          <w:gridAfter w:val="2"/>
          <w:wBefore w:w="141" w:type="pct"/>
          <w:wAfter w:w="630" w:type="pct"/>
        </w:trPr>
        <w:tc>
          <w:tcPr>
            <w:tcW w:w="988" w:type="pct"/>
            <w:gridSpan w:val="2"/>
          </w:tcPr>
          <w:p w:rsidR="00EA33AD" w:rsidRPr="0016023C" w:rsidRDefault="00EA33AD" w:rsidP="00637200">
            <w:pPr>
              <w:rPr>
                <w:sz w:val="22"/>
              </w:rPr>
            </w:pPr>
            <w:r w:rsidRPr="0016023C">
              <w:rPr>
                <w:sz w:val="22"/>
              </w:rPr>
              <w:t xml:space="preserve">Last Name </w:t>
            </w:r>
          </w:p>
        </w:tc>
        <w:tc>
          <w:tcPr>
            <w:tcW w:w="324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A33AD" w:rsidRPr="0016023C" w:rsidRDefault="00EA33AD" w:rsidP="00637200">
            <w:pPr>
              <w:rPr>
                <w:sz w:val="22"/>
              </w:rPr>
            </w:pPr>
          </w:p>
        </w:tc>
      </w:tr>
      <w:tr w:rsidR="00EA33AD" w:rsidTr="0016023C">
        <w:trPr>
          <w:gridBefore w:val="1"/>
          <w:gridAfter w:val="2"/>
          <w:wBefore w:w="141" w:type="pct"/>
          <w:wAfter w:w="630" w:type="pct"/>
        </w:trPr>
        <w:tc>
          <w:tcPr>
            <w:tcW w:w="988" w:type="pct"/>
            <w:gridSpan w:val="2"/>
          </w:tcPr>
          <w:p w:rsidR="00EA33AD" w:rsidRPr="0016023C" w:rsidRDefault="00EA33AD" w:rsidP="00637200">
            <w:pPr>
              <w:rPr>
                <w:sz w:val="22"/>
              </w:rPr>
            </w:pPr>
            <w:r w:rsidRPr="0016023C">
              <w:rPr>
                <w:sz w:val="22"/>
              </w:rPr>
              <w:t xml:space="preserve">Organization </w:t>
            </w:r>
          </w:p>
        </w:tc>
        <w:tc>
          <w:tcPr>
            <w:tcW w:w="324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A33AD" w:rsidRPr="0016023C" w:rsidRDefault="00EA33AD" w:rsidP="00637200">
            <w:pPr>
              <w:rPr>
                <w:sz w:val="22"/>
              </w:rPr>
            </w:pPr>
          </w:p>
        </w:tc>
      </w:tr>
      <w:tr w:rsidR="00EA33AD" w:rsidTr="0016023C">
        <w:trPr>
          <w:gridBefore w:val="1"/>
          <w:gridAfter w:val="2"/>
          <w:wBefore w:w="141" w:type="pct"/>
          <w:wAfter w:w="630" w:type="pct"/>
        </w:trPr>
        <w:tc>
          <w:tcPr>
            <w:tcW w:w="988" w:type="pct"/>
            <w:gridSpan w:val="2"/>
          </w:tcPr>
          <w:p w:rsidR="00EA33AD" w:rsidRPr="0016023C" w:rsidRDefault="00EA33AD" w:rsidP="00637200">
            <w:pPr>
              <w:rPr>
                <w:sz w:val="22"/>
              </w:rPr>
            </w:pPr>
            <w:r w:rsidRPr="0016023C">
              <w:rPr>
                <w:sz w:val="22"/>
              </w:rPr>
              <w:t>Address</w:t>
            </w:r>
          </w:p>
        </w:tc>
        <w:tc>
          <w:tcPr>
            <w:tcW w:w="324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A33AD" w:rsidRPr="0016023C" w:rsidRDefault="00EA33AD" w:rsidP="00637200">
            <w:pPr>
              <w:rPr>
                <w:sz w:val="22"/>
              </w:rPr>
            </w:pPr>
          </w:p>
        </w:tc>
      </w:tr>
      <w:tr w:rsidR="00EA33AD" w:rsidTr="0016023C">
        <w:trPr>
          <w:gridBefore w:val="1"/>
          <w:gridAfter w:val="2"/>
          <w:wBefore w:w="141" w:type="pct"/>
          <w:wAfter w:w="630" w:type="pct"/>
        </w:trPr>
        <w:tc>
          <w:tcPr>
            <w:tcW w:w="988" w:type="pct"/>
            <w:gridSpan w:val="2"/>
          </w:tcPr>
          <w:p w:rsidR="00EA33AD" w:rsidRPr="0016023C" w:rsidRDefault="00EA33AD" w:rsidP="00637200">
            <w:pPr>
              <w:rPr>
                <w:sz w:val="22"/>
              </w:rPr>
            </w:pPr>
            <w:r w:rsidRPr="0016023C">
              <w:rPr>
                <w:sz w:val="22"/>
              </w:rPr>
              <w:t>E-mail</w:t>
            </w:r>
          </w:p>
        </w:tc>
        <w:tc>
          <w:tcPr>
            <w:tcW w:w="324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A33AD" w:rsidRPr="0016023C" w:rsidRDefault="00EA33AD" w:rsidP="00637200">
            <w:pPr>
              <w:rPr>
                <w:sz w:val="22"/>
              </w:rPr>
            </w:pPr>
          </w:p>
        </w:tc>
      </w:tr>
      <w:tr w:rsidR="00EA33AD" w:rsidTr="0016023C">
        <w:trPr>
          <w:gridBefore w:val="1"/>
          <w:gridAfter w:val="2"/>
          <w:wBefore w:w="141" w:type="pct"/>
          <w:wAfter w:w="630" w:type="pct"/>
        </w:trPr>
        <w:tc>
          <w:tcPr>
            <w:tcW w:w="988" w:type="pct"/>
            <w:gridSpan w:val="2"/>
          </w:tcPr>
          <w:p w:rsidR="00EA33AD" w:rsidRPr="0016023C" w:rsidRDefault="00EA33AD" w:rsidP="00637200">
            <w:pPr>
              <w:rPr>
                <w:sz w:val="22"/>
              </w:rPr>
            </w:pPr>
            <w:r w:rsidRPr="0016023C">
              <w:rPr>
                <w:sz w:val="22"/>
              </w:rPr>
              <w:t>Phone number</w:t>
            </w:r>
          </w:p>
        </w:tc>
        <w:tc>
          <w:tcPr>
            <w:tcW w:w="324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A33AD" w:rsidRPr="0016023C" w:rsidRDefault="00EA33AD" w:rsidP="00637200">
            <w:pPr>
              <w:rPr>
                <w:sz w:val="22"/>
              </w:rPr>
            </w:pPr>
          </w:p>
        </w:tc>
      </w:tr>
      <w:tr w:rsidR="0016023C" w:rsidTr="0016023C">
        <w:trPr>
          <w:gridBefore w:val="1"/>
          <w:gridAfter w:val="2"/>
          <w:wBefore w:w="141" w:type="pct"/>
          <w:wAfter w:w="630" w:type="pct"/>
        </w:trPr>
        <w:tc>
          <w:tcPr>
            <w:tcW w:w="988" w:type="pct"/>
            <w:gridSpan w:val="2"/>
          </w:tcPr>
          <w:p w:rsidR="0016023C" w:rsidRPr="0016023C" w:rsidRDefault="0016023C" w:rsidP="00637200">
            <w:pPr>
              <w:rPr>
                <w:sz w:val="22"/>
              </w:rPr>
            </w:pPr>
          </w:p>
        </w:tc>
        <w:tc>
          <w:tcPr>
            <w:tcW w:w="3241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6023C" w:rsidRPr="0016023C" w:rsidRDefault="0016023C" w:rsidP="00637200">
            <w:pPr>
              <w:rPr>
                <w:sz w:val="22"/>
              </w:rPr>
            </w:pPr>
          </w:p>
        </w:tc>
      </w:tr>
      <w:tr w:rsidR="00EA33AD" w:rsidRPr="00846B76" w:rsidTr="0016023C">
        <w:tc>
          <w:tcPr>
            <w:tcW w:w="5000" w:type="pct"/>
            <w:gridSpan w:val="7"/>
            <w:shd w:val="clear" w:color="auto" w:fill="0F3955" w:themeFill="accent2"/>
            <w:vAlign w:val="bottom"/>
          </w:tcPr>
          <w:p w:rsidR="00EA33AD" w:rsidRPr="0016023C" w:rsidRDefault="0016023C" w:rsidP="0016023C">
            <w:pPr>
              <w:pStyle w:val="Heading1"/>
              <w:outlineLvl w:val="0"/>
              <w:rPr>
                <w:sz w:val="22"/>
              </w:rPr>
            </w:pPr>
            <w:r w:rsidRPr="0016023C">
              <w:rPr>
                <w:sz w:val="22"/>
              </w:rPr>
              <w:t>Reference #2</w:t>
            </w:r>
          </w:p>
        </w:tc>
      </w:tr>
      <w:tr w:rsidR="00EA33AD" w:rsidTr="001602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gridAfter w:val="1"/>
          <w:wBefore w:w="145" w:type="pct"/>
          <w:wAfter w:w="207" w:type="pct"/>
        </w:trPr>
        <w:tc>
          <w:tcPr>
            <w:tcW w:w="140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A33AD" w:rsidRPr="0016023C" w:rsidRDefault="00EA33AD" w:rsidP="000F4678">
            <w:pPr>
              <w:rPr>
                <w:sz w:val="22"/>
              </w:rPr>
            </w:pPr>
            <w:r w:rsidRPr="0016023C">
              <w:rPr>
                <w:sz w:val="22"/>
              </w:rPr>
              <w:t>First Name</w:t>
            </w:r>
          </w:p>
        </w:tc>
        <w:tc>
          <w:tcPr>
            <w:tcW w:w="3241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A33AD" w:rsidRPr="0016023C" w:rsidRDefault="00EA33AD" w:rsidP="000F4678">
            <w:pPr>
              <w:rPr>
                <w:sz w:val="24"/>
              </w:rPr>
            </w:pPr>
          </w:p>
        </w:tc>
      </w:tr>
      <w:tr w:rsidR="00EA33AD" w:rsidTr="001602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gridAfter w:val="1"/>
          <w:wBefore w:w="145" w:type="pct"/>
          <w:wAfter w:w="207" w:type="pct"/>
        </w:trPr>
        <w:tc>
          <w:tcPr>
            <w:tcW w:w="140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A33AD" w:rsidRPr="0016023C" w:rsidRDefault="00EA33AD" w:rsidP="000F4678">
            <w:pPr>
              <w:rPr>
                <w:sz w:val="22"/>
              </w:rPr>
            </w:pPr>
            <w:r w:rsidRPr="0016023C">
              <w:rPr>
                <w:sz w:val="22"/>
              </w:rPr>
              <w:t xml:space="preserve">Last Name </w:t>
            </w:r>
          </w:p>
        </w:tc>
        <w:tc>
          <w:tcPr>
            <w:tcW w:w="32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A33AD" w:rsidRPr="0016023C" w:rsidRDefault="00EA33AD" w:rsidP="000F4678">
            <w:pPr>
              <w:rPr>
                <w:sz w:val="24"/>
              </w:rPr>
            </w:pPr>
          </w:p>
        </w:tc>
      </w:tr>
      <w:tr w:rsidR="00EA33AD" w:rsidTr="001602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gridAfter w:val="1"/>
          <w:wBefore w:w="145" w:type="pct"/>
          <w:wAfter w:w="207" w:type="pct"/>
        </w:trPr>
        <w:tc>
          <w:tcPr>
            <w:tcW w:w="140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A33AD" w:rsidRPr="0016023C" w:rsidRDefault="00EA33AD" w:rsidP="000F4678">
            <w:pPr>
              <w:rPr>
                <w:sz w:val="22"/>
              </w:rPr>
            </w:pPr>
            <w:r w:rsidRPr="0016023C">
              <w:rPr>
                <w:sz w:val="22"/>
              </w:rPr>
              <w:t xml:space="preserve">Organization </w:t>
            </w:r>
          </w:p>
        </w:tc>
        <w:tc>
          <w:tcPr>
            <w:tcW w:w="32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A33AD" w:rsidRPr="0016023C" w:rsidRDefault="00EA33AD" w:rsidP="000F4678">
            <w:pPr>
              <w:rPr>
                <w:sz w:val="24"/>
              </w:rPr>
            </w:pPr>
          </w:p>
        </w:tc>
      </w:tr>
      <w:tr w:rsidR="00EA33AD" w:rsidTr="001602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gridAfter w:val="1"/>
          <w:wBefore w:w="145" w:type="pct"/>
          <w:wAfter w:w="207" w:type="pct"/>
        </w:trPr>
        <w:tc>
          <w:tcPr>
            <w:tcW w:w="140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A33AD" w:rsidRPr="0016023C" w:rsidRDefault="00EA33AD" w:rsidP="000F4678">
            <w:pPr>
              <w:rPr>
                <w:sz w:val="22"/>
              </w:rPr>
            </w:pPr>
            <w:r w:rsidRPr="0016023C">
              <w:rPr>
                <w:sz w:val="22"/>
              </w:rPr>
              <w:t>Address</w:t>
            </w:r>
          </w:p>
        </w:tc>
        <w:tc>
          <w:tcPr>
            <w:tcW w:w="32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A33AD" w:rsidRPr="0016023C" w:rsidRDefault="00EA33AD" w:rsidP="000F4678">
            <w:pPr>
              <w:rPr>
                <w:sz w:val="24"/>
              </w:rPr>
            </w:pPr>
          </w:p>
        </w:tc>
      </w:tr>
      <w:tr w:rsidR="00EA33AD" w:rsidTr="001602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gridAfter w:val="1"/>
          <w:wBefore w:w="145" w:type="pct"/>
          <w:wAfter w:w="207" w:type="pct"/>
        </w:trPr>
        <w:tc>
          <w:tcPr>
            <w:tcW w:w="140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A33AD" w:rsidRPr="0016023C" w:rsidRDefault="00EA33AD" w:rsidP="000F4678">
            <w:pPr>
              <w:rPr>
                <w:sz w:val="22"/>
              </w:rPr>
            </w:pPr>
            <w:r w:rsidRPr="0016023C">
              <w:rPr>
                <w:sz w:val="22"/>
              </w:rPr>
              <w:t>E-mail</w:t>
            </w:r>
          </w:p>
        </w:tc>
        <w:tc>
          <w:tcPr>
            <w:tcW w:w="32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A33AD" w:rsidRPr="0016023C" w:rsidRDefault="00EA33AD" w:rsidP="000F4678">
            <w:pPr>
              <w:rPr>
                <w:sz w:val="24"/>
              </w:rPr>
            </w:pPr>
          </w:p>
        </w:tc>
      </w:tr>
      <w:tr w:rsidR="00EA33AD" w:rsidTr="001602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gridAfter w:val="1"/>
          <w:wBefore w:w="145" w:type="pct"/>
          <w:wAfter w:w="207" w:type="pct"/>
        </w:trPr>
        <w:tc>
          <w:tcPr>
            <w:tcW w:w="140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A33AD" w:rsidRPr="0016023C" w:rsidRDefault="00EA33AD" w:rsidP="000F4678">
            <w:pPr>
              <w:rPr>
                <w:sz w:val="22"/>
              </w:rPr>
            </w:pPr>
            <w:r w:rsidRPr="0016023C">
              <w:rPr>
                <w:sz w:val="22"/>
              </w:rPr>
              <w:t>Phone number</w:t>
            </w:r>
          </w:p>
        </w:tc>
        <w:tc>
          <w:tcPr>
            <w:tcW w:w="32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A33AD" w:rsidRPr="0016023C" w:rsidRDefault="00EA33AD" w:rsidP="000F4678">
            <w:pPr>
              <w:rPr>
                <w:sz w:val="24"/>
              </w:rPr>
            </w:pPr>
          </w:p>
        </w:tc>
      </w:tr>
      <w:tr w:rsidR="0016023C" w:rsidTr="001602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gridAfter w:val="1"/>
          <w:wBefore w:w="145" w:type="pct"/>
          <w:wAfter w:w="207" w:type="pct"/>
        </w:trPr>
        <w:tc>
          <w:tcPr>
            <w:tcW w:w="140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6023C" w:rsidRPr="0016023C" w:rsidRDefault="0016023C" w:rsidP="000F4678">
            <w:pPr>
              <w:rPr>
                <w:sz w:val="22"/>
              </w:rPr>
            </w:pPr>
          </w:p>
        </w:tc>
        <w:tc>
          <w:tcPr>
            <w:tcW w:w="32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6023C" w:rsidRPr="0016023C" w:rsidRDefault="0016023C" w:rsidP="000F4678">
            <w:pPr>
              <w:rPr>
                <w:sz w:val="24"/>
              </w:rPr>
            </w:pPr>
          </w:p>
        </w:tc>
      </w:tr>
      <w:tr w:rsidR="0016023C" w:rsidRPr="00846B76" w:rsidTr="0016023C">
        <w:tc>
          <w:tcPr>
            <w:tcW w:w="5000" w:type="pct"/>
            <w:gridSpan w:val="7"/>
            <w:shd w:val="clear" w:color="auto" w:fill="0F3955" w:themeFill="accent2"/>
            <w:vAlign w:val="bottom"/>
          </w:tcPr>
          <w:p w:rsidR="0016023C" w:rsidRPr="0016023C" w:rsidRDefault="0016023C" w:rsidP="000F4678">
            <w:pPr>
              <w:pStyle w:val="Heading1"/>
              <w:outlineLvl w:val="0"/>
              <w:rPr>
                <w:sz w:val="22"/>
              </w:rPr>
            </w:pPr>
            <w:r w:rsidRPr="0016023C">
              <w:rPr>
                <w:sz w:val="22"/>
              </w:rPr>
              <w:t>Reference #3</w:t>
            </w:r>
          </w:p>
        </w:tc>
      </w:tr>
      <w:tr w:rsidR="00EA33AD" w:rsidTr="001602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gridAfter w:val="1"/>
          <w:wBefore w:w="145" w:type="pct"/>
          <w:wAfter w:w="207" w:type="pct"/>
        </w:trPr>
        <w:tc>
          <w:tcPr>
            <w:tcW w:w="140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A33AD" w:rsidRPr="0016023C" w:rsidRDefault="00EA33AD" w:rsidP="000F4678">
            <w:pPr>
              <w:rPr>
                <w:sz w:val="22"/>
              </w:rPr>
            </w:pPr>
            <w:r w:rsidRPr="0016023C">
              <w:rPr>
                <w:sz w:val="22"/>
              </w:rPr>
              <w:t>First Name</w:t>
            </w:r>
          </w:p>
        </w:tc>
        <w:tc>
          <w:tcPr>
            <w:tcW w:w="3241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A33AD" w:rsidRPr="0016023C" w:rsidRDefault="00EA33AD" w:rsidP="000F4678">
            <w:pPr>
              <w:rPr>
                <w:sz w:val="24"/>
              </w:rPr>
            </w:pPr>
          </w:p>
        </w:tc>
      </w:tr>
      <w:tr w:rsidR="00EA33AD" w:rsidTr="001602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gridAfter w:val="1"/>
          <w:wBefore w:w="145" w:type="pct"/>
          <w:wAfter w:w="207" w:type="pct"/>
        </w:trPr>
        <w:tc>
          <w:tcPr>
            <w:tcW w:w="140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A33AD" w:rsidRPr="0016023C" w:rsidRDefault="00EA33AD" w:rsidP="000F4678">
            <w:pPr>
              <w:rPr>
                <w:sz w:val="22"/>
              </w:rPr>
            </w:pPr>
            <w:r w:rsidRPr="0016023C">
              <w:rPr>
                <w:sz w:val="22"/>
              </w:rPr>
              <w:t xml:space="preserve">Last Name </w:t>
            </w:r>
          </w:p>
        </w:tc>
        <w:tc>
          <w:tcPr>
            <w:tcW w:w="32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A33AD" w:rsidRPr="0016023C" w:rsidRDefault="00EA33AD" w:rsidP="000F4678">
            <w:pPr>
              <w:rPr>
                <w:sz w:val="24"/>
              </w:rPr>
            </w:pPr>
          </w:p>
        </w:tc>
      </w:tr>
      <w:tr w:rsidR="00EA33AD" w:rsidTr="001602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gridAfter w:val="1"/>
          <w:wBefore w:w="145" w:type="pct"/>
          <w:wAfter w:w="207" w:type="pct"/>
        </w:trPr>
        <w:tc>
          <w:tcPr>
            <w:tcW w:w="140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A33AD" w:rsidRPr="0016023C" w:rsidRDefault="00EA33AD" w:rsidP="000F4678">
            <w:pPr>
              <w:rPr>
                <w:sz w:val="22"/>
              </w:rPr>
            </w:pPr>
            <w:r w:rsidRPr="0016023C">
              <w:rPr>
                <w:sz w:val="22"/>
              </w:rPr>
              <w:t xml:space="preserve">Organization </w:t>
            </w:r>
          </w:p>
        </w:tc>
        <w:tc>
          <w:tcPr>
            <w:tcW w:w="32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A33AD" w:rsidRPr="0016023C" w:rsidRDefault="00EA33AD" w:rsidP="000F4678">
            <w:pPr>
              <w:rPr>
                <w:sz w:val="24"/>
              </w:rPr>
            </w:pPr>
          </w:p>
        </w:tc>
      </w:tr>
      <w:tr w:rsidR="00EA33AD" w:rsidTr="001602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gridAfter w:val="1"/>
          <w:wBefore w:w="145" w:type="pct"/>
          <w:wAfter w:w="207" w:type="pct"/>
        </w:trPr>
        <w:tc>
          <w:tcPr>
            <w:tcW w:w="140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A33AD" w:rsidRPr="0016023C" w:rsidRDefault="00EA33AD" w:rsidP="000F4678">
            <w:pPr>
              <w:rPr>
                <w:sz w:val="22"/>
              </w:rPr>
            </w:pPr>
            <w:r w:rsidRPr="0016023C">
              <w:rPr>
                <w:sz w:val="22"/>
              </w:rPr>
              <w:t>Address</w:t>
            </w:r>
          </w:p>
        </w:tc>
        <w:tc>
          <w:tcPr>
            <w:tcW w:w="32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A33AD" w:rsidRPr="0016023C" w:rsidRDefault="00EA33AD" w:rsidP="000F4678">
            <w:pPr>
              <w:rPr>
                <w:sz w:val="24"/>
              </w:rPr>
            </w:pPr>
          </w:p>
        </w:tc>
      </w:tr>
      <w:tr w:rsidR="00EA33AD" w:rsidTr="001602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gridAfter w:val="1"/>
          <w:wBefore w:w="145" w:type="pct"/>
          <w:wAfter w:w="207" w:type="pct"/>
        </w:trPr>
        <w:tc>
          <w:tcPr>
            <w:tcW w:w="140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A33AD" w:rsidRPr="0016023C" w:rsidRDefault="00EA33AD" w:rsidP="000F4678">
            <w:pPr>
              <w:rPr>
                <w:sz w:val="22"/>
              </w:rPr>
            </w:pPr>
            <w:r w:rsidRPr="0016023C">
              <w:rPr>
                <w:sz w:val="22"/>
              </w:rPr>
              <w:t>E-mail</w:t>
            </w:r>
          </w:p>
        </w:tc>
        <w:tc>
          <w:tcPr>
            <w:tcW w:w="32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A33AD" w:rsidRPr="0016023C" w:rsidRDefault="00EA33AD" w:rsidP="000F4678">
            <w:pPr>
              <w:rPr>
                <w:sz w:val="24"/>
              </w:rPr>
            </w:pPr>
          </w:p>
        </w:tc>
      </w:tr>
      <w:tr w:rsidR="00EA33AD" w:rsidTr="0016023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gridAfter w:val="1"/>
          <w:wBefore w:w="145" w:type="pct"/>
          <w:wAfter w:w="207" w:type="pct"/>
        </w:trPr>
        <w:tc>
          <w:tcPr>
            <w:tcW w:w="140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A33AD" w:rsidRPr="0016023C" w:rsidRDefault="00EA33AD" w:rsidP="000F4678">
            <w:pPr>
              <w:rPr>
                <w:sz w:val="22"/>
              </w:rPr>
            </w:pPr>
            <w:r w:rsidRPr="0016023C">
              <w:rPr>
                <w:sz w:val="22"/>
              </w:rPr>
              <w:t>Phone number</w:t>
            </w:r>
          </w:p>
        </w:tc>
        <w:tc>
          <w:tcPr>
            <w:tcW w:w="32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A33AD" w:rsidRPr="0016023C" w:rsidRDefault="00EA33AD" w:rsidP="000F4678">
            <w:pPr>
              <w:rPr>
                <w:sz w:val="24"/>
              </w:rPr>
            </w:pPr>
          </w:p>
        </w:tc>
      </w:tr>
    </w:tbl>
    <w:p w:rsidR="007D3969" w:rsidRDefault="00811C43" w:rsidP="00637200">
      <w:pPr>
        <w:rPr>
          <w:sz w:val="22"/>
        </w:rPr>
      </w:pPr>
      <w:r w:rsidRPr="0016023C">
        <w:rPr>
          <w:sz w:val="22"/>
        </w:rPr>
        <w:lastRenderedPageBreak/>
        <w:t xml:space="preserve">Return completed form along with the following to </w:t>
      </w:r>
      <w:hyperlink r:id="rId11" w:history="1">
        <w:r w:rsidRPr="0016023C">
          <w:rPr>
            <w:rStyle w:val="Hyperlink"/>
            <w:sz w:val="22"/>
          </w:rPr>
          <w:t>manitoba@ipac.ca</w:t>
        </w:r>
      </w:hyperlink>
      <w:r w:rsidRPr="0016023C">
        <w:rPr>
          <w:sz w:val="22"/>
        </w:rPr>
        <w:t xml:space="preserve"> </w:t>
      </w:r>
    </w:p>
    <w:p w:rsidR="000172E5" w:rsidRPr="0016023C" w:rsidRDefault="00811C43" w:rsidP="00637200">
      <w:pPr>
        <w:rPr>
          <w:sz w:val="22"/>
        </w:rPr>
      </w:pPr>
      <w:r w:rsidRPr="0016023C">
        <w:rPr>
          <w:sz w:val="22"/>
        </w:rPr>
        <w:t xml:space="preserve">(attn. </w:t>
      </w:r>
      <w:r w:rsidR="00EA33AD" w:rsidRPr="0016023C">
        <w:rPr>
          <w:sz w:val="22"/>
        </w:rPr>
        <w:t xml:space="preserve">Stephanie Toews and Divya Negi): </w:t>
      </w:r>
    </w:p>
    <w:p w:rsidR="00EA33AD" w:rsidRPr="0016023C" w:rsidRDefault="00EA33AD" w:rsidP="00EA33AD">
      <w:pPr>
        <w:pStyle w:val="ListParagraph"/>
        <w:numPr>
          <w:ilvl w:val="0"/>
          <w:numId w:val="24"/>
        </w:numPr>
        <w:rPr>
          <w:sz w:val="22"/>
        </w:rPr>
      </w:pPr>
      <w:r w:rsidRPr="0016023C">
        <w:rPr>
          <w:sz w:val="22"/>
        </w:rPr>
        <w:t xml:space="preserve">Letters of Support </w:t>
      </w:r>
    </w:p>
    <w:p w:rsidR="00EA33AD" w:rsidRPr="0016023C" w:rsidRDefault="003B3C1A" w:rsidP="00EA33AD">
      <w:pPr>
        <w:pStyle w:val="ListParagraph"/>
        <w:numPr>
          <w:ilvl w:val="0"/>
          <w:numId w:val="23"/>
        </w:numPr>
        <w:rPr>
          <w:sz w:val="22"/>
        </w:rPr>
      </w:pPr>
      <w:r>
        <w:rPr>
          <w:sz w:val="22"/>
        </w:rPr>
        <w:t>Short document of a</w:t>
      </w:r>
      <w:r w:rsidR="00EA33AD" w:rsidRPr="0016023C">
        <w:rPr>
          <w:sz w:val="22"/>
        </w:rPr>
        <w:t>ccomplishments</w:t>
      </w:r>
      <w:r>
        <w:rPr>
          <w:sz w:val="22"/>
        </w:rPr>
        <w:t xml:space="preserve"> (max 4 pages) </w:t>
      </w:r>
      <w:r w:rsidR="00EA33AD" w:rsidRPr="0016023C">
        <w:rPr>
          <w:sz w:val="22"/>
        </w:rPr>
        <w:t>explaining</w:t>
      </w:r>
      <w:r>
        <w:rPr>
          <w:sz w:val="22"/>
        </w:rPr>
        <w:t xml:space="preserve"> the</w:t>
      </w:r>
      <w:r w:rsidR="00EA33AD" w:rsidRPr="0016023C">
        <w:rPr>
          <w:sz w:val="22"/>
        </w:rPr>
        <w:t xml:space="preserve"> basis for</w:t>
      </w:r>
      <w:r>
        <w:rPr>
          <w:sz w:val="22"/>
        </w:rPr>
        <w:t xml:space="preserve"> the</w:t>
      </w:r>
      <w:r w:rsidR="00EA33AD" w:rsidRPr="0016023C">
        <w:rPr>
          <w:sz w:val="22"/>
        </w:rPr>
        <w:t xml:space="preserve"> nomination</w:t>
      </w:r>
    </w:p>
    <w:p w:rsidR="00EA33AD" w:rsidRPr="0016023C" w:rsidRDefault="00EA33AD" w:rsidP="00EA33AD">
      <w:pPr>
        <w:pStyle w:val="ListParagraph"/>
        <w:numPr>
          <w:ilvl w:val="0"/>
          <w:numId w:val="23"/>
        </w:numPr>
        <w:rPr>
          <w:sz w:val="22"/>
        </w:rPr>
      </w:pPr>
      <w:r w:rsidRPr="0016023C">
        <w:rPr>
          <w:sz w:val="22"/>
        </w:rPr>
        <w:t xml:space="preserve">Biography or CV </w:t>
      </w:r>
      <w:r w:rsidR="0016023C">
        <w:rPr>
          <w:sz w:val="22"/>
        </w:rPr>
        <w:t>of nominee</w:t>
      </w:r>
    </w:p>
    <w:p w:rsidR="00FA4F6C" w:rsidRPr="0006568A" w:rsidRDefault="00FA4F6C" w:rsidP="00637200"/>
    <w:sectPr w:rsidR="00FA4F6C" w:rsidRPr="0006568A" w:rsidSect="006145D8">
      <w:headerReference w:type="default" r:id="rId12"/>
      <w:footerReference w:type="default" r:id="rId13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69E7" w:rsidRDefault="004469E7" w:rsidP="000172E5">
      <w:pPr>
        <w:spacing w:after="0" w:line="240" w:lineRule="auto"/>
      </w:pPr>
      <w:r>
        <w:separator/>
      </w:r>
    </w:p>
  </w:endnote>
  <w:endnote w:type="continuationSeparator" w:id="0">
    <w:p w:rsidR="004469E7" w:rsidRDefault="004469E7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05E899B-8DB0-49C9-B201-657733DD5E22}"/>
    <w:embedBold r:id="rId2" w:fontKey="{F5F8BBBE-6757-4B38-A268-3D0C1466573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42FAA247-15D6-4FA8-92DD-CE9B1F325999}"/>
    <w:embedBold r:id="rId4" w:fontKey="{5E465505-D202-42E9-86CC-0445A614CF54}"/>
    <w:embedItalic r:id="rId5" w:fontKey="{CEC254B8-3CFB-4A17-AF2D-29B30A4895D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30F33CA1-492E-482A-A501-71BC352A37B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C8CDDF64-7628-41E2-9A3F-F10392F7DE9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6FA22F05-0AF9-4464-9EEB-EEECA06EF1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:rsidTr="00637200">
      <w:tc>
        <w:tcPr>
          <w:tcW w:w="4675" w:type="dxa"/>
          <w:vAlign w:val="center"/>
        </w:tcPr>
        <w:p w:rsidR="00311D4F" w:rsidRPr="00311D4F" w:rsidRDefault="00C82DA0" w:rsidP="00811C43">
          <w:pPr>
            <w:pStyle w:val="Footer"/>
          </w:pPr>
          <w:r>
            <w:t>Updated: November 2024</w:t>
          </w:r>
        </w:p>
      </w:tc>
      <w:tc>
        <w:tcPr>
          <w:tcW w:w="4675" w:type="dxa"/>
          <w:vAlign w:val="center"/>
        </w:tcPr>
        <w:p w:rsidR="00311D4F" w:rsidRPr="00311D4F" w:rsidRDefault="00311D4F" w:rsidP="00637200">
          <w:pPr>
            <w:pStyle w:val="Footer"/>
            <w:jc w:val="right"/>
          </w:pPr>
        </w:p>
      </w:tc>
    </w:tr>
  </w:tbl>
  <w:p w:rsidR="006145D8" w:rsidRDefault="00906E59" w:rsidP="00637200">
    <w:pPr>
      <w:pStyle w:val="Footer"/>
    </w:pPr>
    <w:r w:rsidRPr="00921507">
      <w:rPr>
        <w:noProof/>
        <w:lang w:val="en-CA" w:eastAsia="en-C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4734560</wp:posOffset>
          </wp:positionH>
          <wp:positionV relativeFrom="paragraph">
            <wp:posOffset>-608330</wp:posOffset>
          </wp:positionV>
          <wp:extent cx="1431333" cy="908050"/>
          <wp:effectExtent l="0" t="0" r="0" b="6350"/>
          <wp:wrapNone/>
          <wp:docPr id="1" name="Picture 1" descr="C:\Users\sttoews\Downloads\IPAC-MB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toews\Downloads\IPAC-MB_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1333" cy="908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69E7" w:rsidRDefault="004469E7" w:rsidP="000172E5">
      <w:pPr>
        <w:spacing w:after="0" w:line="240" w:lineRule="auto"/>
      </w:pPr>
      <w:r>
        <w:separator/>
      </w:r>
    </w:p>
  </w:footnote>
  <w:footnote w:type="continuationSeparator" w:id="0">
    <w:p w:rsidR="004469E7" w:rsidRDefault="004469E7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284"/>
      <w:gridCol w:w="9066"/>
    </w:tblGrid>
    <w:tr w:rsidR="00B337A2" w:rsidRPr="00637200" w:rsidTr="00FA4F6C">
      <w:trPr>
        <w:trHeight w:val="990"/>
      </w:trPr>
      <w:tc>
        <w:tcPr>
          <w:tcW w:w="284" w:type="dxa"/>
          <w:vAlign w:val="center"/>
        </w:tcPr>
        <w:p w:rsidR="00B337A2" w:rsidRPr="00811C43" w:rsidRDefault="00B337A2" w:rsidP="00637200">
          <w:pPr>
            <w:pStyle w:val="Header"/>
            <w:rPr>
              <w:color w:val="0F3B59" w:themeColor="accent1" w:themeShade="BF"/>
            </w:rPr>
          </w:pPr>
        </w:p>
      </w:tc>
      <w:tc>
        <w:tcPr>
          <w:tcW w:w="9066" w:type="dxa"/>
          <w:vAlign w:val="center"/>
        </w:tcPr>
        <w:p w:rsidR="00B337A2" w:rsidRPr="00921507" w:rsidRDefault="00C82DA0" w:rsidP="00921507">
          <w:pPr>
            <w:pStyle w:val="Header"/>
            <w:jc w:val="center"/>
            <w:rPr>
              <w:color w:val="0F3B59" w:themeColor="accent1" w:themeShade="BF"/>
              <w:sz w:val="28"/>
            </w:rPr>
          </w:pPr>
          <w:r>
            <w:rPr>
              <w:color w:val="0F3B59" w:themeColor="accent1" w:themeShade="BF"/>
              <w:sz w:val="28"/>
            </w:rPr>
            <w:t>2024</w:t>
          </w:r>
          <w:r w:rsidR="00FA4F6C" w:rsidRPr="00811C43">
            <w:rPr>
              <w:color w:val="0F3B59" w:themeColor="accent1" w:themeShade="BF"/>
              <w:sz w:val="28"/>
            </w:rPr>
            <w:t xml:space="preserve"> Lieutenant Governor’s Award for Excellence in Public Administration</w:t>
          </w:r>
          <w:r w:rsidR="00921507">
            <w:rPr>
              <w:color w:val="0F3B59" w:themeColor="accent1" w:themeShade="BF"/>
              <w:sz w:val="28"/>
            </w:rPr>
            <w:t xml:space="preserve"> </w:t>
          </w:r>
          <w:r w:rsidR="00C572B3" w:rsidRPr="00811C43">
            <w:rPr>
              <w:color w:val="0F3B59" w:themeColor="accent1" w:themeShade="BF"/>
              <w:sz w:val="28"/>
            </w:rPr>
            <w:t>Nomination Form</w:t>
          </w:r>
        </w:p>
      </w:tc>
    </w:tr>
  </w:tbl>
  <w:p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E31BB"/>
    <w:multiLevelType w:val="hybridMultilevel"/>
    <w:tmpl w:val="77FA3158"/>
    <w:lvl w:ilvl="0" w:tplc="73841C2E">
      <w:start w:val="50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BBB24A6"/>
    <w:multiLevelType w:val="hybridMultilevel"/>
    <w:tmpl w:val="A6BC03DA"/>
    <w:lvl w:ilvl="0" w:tplc="960023AA">
      <w:start w:val="50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3"/>
  </w:num>
  <w:num w:numId="2">
    <w:abstractNumId w:val="9"/>
  </w:num>
  <w:num w:numId="3">
    <w:abstractNumId w:val="17"/>
  </w:num>
  <w:num w:numId="4">
    <w:abstractNumId w:val="14"/>
  </w:num>
  <w:num w:numId="5">
    <w:abstractNumId w:val="15"/>
  </w:num>
  <w:num w:numId="6">
    <w:abstractNumId w:val="21"/>
  </w:num>
  <w:num w:numId="7">
    <w:abstractNumId w:val="7"/>
  </w:num>
  <w:num w:numId="8">
    <w:abstractNumId w:val="12"/>
  </w:num>
  <w:num w:numId="9">
    <w:abstractNumId w:val="19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1"/>
  </w:num>
  <w:num w:numId="15">
    <w:abstractNumId w:val="10"/>
  </w:num>
  <w:num w:numId="16">
    <w:abstractNumId w:val="18"/>
  </w:num>
  <w:num w:numId="17">
    <w:abstractNumId w:val="4"/>
  </w:num>
  <w:num w:numId="18">
    <w:abstractNumId w:val="23"/>
  </w:num>
  <w:num w:numId="19">
    <w:abstractNumId w:val="20"/>
  </w:num>
  <w:num w:numId="20">
    <w:abstractNumId w:val="16"/>
  </w:num>
  <w:num w:numId="21">
    <w:abstractNumId w:val="22"/>
  </w:num>
  <w:num w:numId="22">
    <w:abstractNumId w:val="5"/>
  </w:num>
  <w:num w:numId="23">
    <w:abstractNumId w:val="8"/>
  </w:num>
  <w:num w:numId="24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2B3"/>
    <w:rsid w:val="000172E5"/>
    <w:rsid w:val="00052382"/>
    <w:rsid w:val="0006568A"/>
    <w:rsid w:val="00076F0F"/>
    <w:rsid w:val="00084253"/>
    <w:rsid w:val="000D1148"/>
    <w:rsid w:val="000D1F49"/>
    <w:rsid w:val="0016023C"/>
    <w:rsid w:val="001727CA"/>
    <w:rsid w:val="001800AB"/>
    <w:rsid w:val="002C56E6"/>
    <w:rsid w:val="002C66CD"/>
    <w:rsid w:val="003073B1"/>
    <w:rsid w:val="00311D4F"/>
    <w:rsid w:val="0034390E"/>
    <w:rsid w:val="00344849"/>
    <w:rsid w:val="00361E11"/>
    <w:rsid w:val="003769BA"/>
    <w:rsid w:val="003B3C1A"/>
    <w:rsid w:val="003D41EE"/>
    <w:rsid w:val="003F0847"/>
    <w:rsid w:val="0040090B"/>
    <w:rsid w:val="004469E7"/>
    <w:rsid w:val="0046302A"/>
    <w:rsid w:val="00487D2D"/>
    <w:rsid w:val="004D5D62"/>
    <w:rsid w:val="005112D0"/>
    <w:rsid w:val="0053131B"/>
    <w:rsid w:val="005746AA"/>
    <w:rsid w:val="00577E06"/>
    <w:rsid w:val="00583334"/>
    <w:rsid w:val="005A3BF7"/>
    <w:rsid w:val="005F2035"/>
    <w:rsid w:val="005F7990"/>
    <w:rsid w:val="006145D8"/>
    <w:rsid w:val="00637200"/>
    <w:rsid w:val="0063739C"/>
    <w:rsid w:val="007147D7"/>
    <w:rsid w:val="00770F25"/>
    <w:rsid w:val="007A35A8"/>
    <w:rsid w:val="007B0A85"/>
    <w:rsid w:val="007C6A52"/>
    <w:rsid w:val="007D3969"/>
    <w:rsid w:val="007F4252"/>
    <w:rsid w:val="00811C43"/>
    <w:rsid w:val="0082043E"/>
    <w:rsid w:val="00846B76"/>
    <w:rsid w:val="008E203A"/>
    <w:rsid w:val="00906E59"/>
    <w:rsid w:val="0091229C"/>
    <w:rsid w:val="00921507"/>
    <w:rsid w:val="00926DFE"/>
    <w:rsid w:val="00940E73"/>
    <w:rsid w:val="0098597D"/>
    <w:rsid w:val="009F619A"/>
    <w:rsid w:val="009F6DDE"/>
    <w:rsid w:val="00A370A8"/>
    <w:rsid w:val="00A47718"/>
    <w:rsid w:val="00B337A2"/>
    <w:rsid w:val="00BD4753"/>
    <w:rsid w:val="00BD5CB1"/>
    <w:rsid w:val="00BE62EE"/>
    <w:rsid w:val="00BF7147"/>
    <w:rsid w:val="00C003BA"/>
    <w:rsid w:val="00C4602F"/>
    <w:rsid w:val="00C46878"/>
    <w:rsid w:val="00C572B3"/>
    <w:rsid w:val="00C6231D"/>
    <w:rsid w:val="00C82DA0"/>
    <w:rsid w:val="00CB4A51"/>
    <w:rsid w:val="00CD4532"/>
    <w:rsid w:val="00CD47B0"/>
    <w:rsid w:val="00CE6104"/>
    <w:rsid w:val="00CE7918"/>
    <w:rsid w:val="00D16163"/>
    <w:rsid w:val="00D3431D"/>
    <w:rsid w:val="00DB3FAD"/>
    <w:rsid w:val="00DC71EC"/>
    <w:rsid w:val="00E338E5"/>
    <w:rsid w:val="00E438C2"/>
    <w:rsid w:val="00E451FE"/>
    <w:rsid w:val="00E61C09"/>
    <w:rsid w:val="00EA33AD"/>
    <w:rsid w:val="00EB3B58"/>
    <w:rsid w:val="00EC7359"/>
    <w:rsid w:val="00EE3054"/>
    <w:rsid w:val="00F00606"/>
    <w:rsid w:val="00F01256"/>
    <w:rsid w:val="00FA4F6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semiHidden/>
    <w:qFormat/>
    <w:rsid w:val="00EA33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anitoba@ipac.ca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toews\AppData\Roaming\Microsoft\Templates\Membership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A4A75B1E05A42239410AB3915FDB2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B5A445-4315-45C6-8EC0-BAF2F31BC661}"/>
      </w:docPartPr>
      <w:docPartBody>
        <w:p w:rsidR="001957AA" w:rsidRDefault="004A2859" w:rsidP="004A2859">
          <w:pPr>
            <w:pStyle w:val="5A4A75B1E05A42239410AB3915FDB21E1"/>
          </w:pPr>
          <w:r w:rsidRPr="0016023C">
            <w:rPr>
              <w:sz w:val="22"/>
            </w:rPr>
            <w:t>First Name</w:t>
          </w:r>
        </w:p>
      </w:docPartBody>
    </w:docPart>
    <w:docPart>
      <w:docPartPr>
        <w:name w:val="A358563685C84CF4B6728BABA478CD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603B05-8786-4E36-B3AB-000C0A5C0381}"/>
      </w:docPartPr>
      <w:docPartBody>
        <w:p w:rsidR="001957AA" w:rsidRDefault="004A2859" w:rsidP="004A2859">
          <w:pPr>
            <w:pStyle w:val="A358563685C84CF4B6728BABA478CD0B1"/>
          </w:pPr>
          <w:r w:rsidRPr="0016023C">
            <w:rPr>
              <w:sz w:val="22"/>
            </w:rPr>
            <w:t>Last Name</w:t>
          </w:r>
        </w:p>
      </w:docPartBody>
    </w:docPart>
    <w:docPart>
      <w:docPartPr>
        <w:name w:val="C851B3078FE241E199C920B8B56888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F52FF2-679D-4F1A-B894-0D63E1B800C2}"/>
      </w:docPartPr>
      <w:docPartBody>
        <w:p w:rsidR="001957AA" w:rsidRDefault="004A2859" w:rsidP="004A2859">
          <w:pPr>
            <w:pStyle w:val="C851B3078FE241E199C920B8B56888B01"/>
          </w:pPr>
          <w:r w:rsidRPr="0016023C">
            <w:rPr>
              <w:sz w:val="22"/>
            </w:rPr>
            <w:t>Email</w:t>
          </w:r>
        </w:p>
      </w:docPartBody>
    </w:docPart>
    <w:docPart>
      <w:docPartPr>
        <w:name w:val="48AB905853AF4DC4B6EAB7914BFACE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A7C884-DB8D-42FC-AD1B-D72D44868313}"/>
      </w:docPartPr>
      <w:docPartBody>
        <w:p w:rsidR="001957AA" w:rsidRDefault="004A2859" w:rsidP="004A2859">
          <w:pPr>
            <w:pStyle w:val="48AB905853AF4DC4B6EAB7914BFACE5F1"/>
          </w:pPr>
          <w:r w:rsidRPr="0016023C">
            <w:rPr>
              <w:sz w:val="22"/>
            </w:rPr>
            <w:t>First Name</w:t>
          </w:r>
        </w:p>
      </w:docPartBody>
    </w:docPart>
    <w:docPart>
      <w:docPartPr>
        <w:name w:val="B8EB310514D347188AA18185B425E3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1F14BA-B1F6-41C1-877D-8D9E2B55C0B6}"/>
      </w:docPartPr>
      <w:docPartBody>
        <w:p w:rsidR="001957AA" w:rsidRDefault="004A2859" w:rsidP="004A2859">
          <w:pPr>
            <w:pStyle w:val="B8EB310514D347188AA18185B425E3E91"/>
          </w:pPr>
          <w:r w:rsidRPr="0016023C">
            <w:rPr>
              <w:sz w:val="22"/>
            </w:rPr>
            <w:t>Last Name</w:t>
          </w:r>
        </w:p>
      </w:docPartBody>
    </w:docPart>
    <w:docPart>
      <w:docPartPr>
        <w:name w:val="1DA99E15B32A46ABB56D29EFCEBE1E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F7A891-7E55-4232-B155-5196517837AE}"/>
      </w:docPartPr>
      <w:docPartBody>
        <w:p w:rsidR="001957AA" w:rsidRDefault="004A2859" w:rsidP="004A2859">
          <w:pPr>
            <w:pStyle w:val="1DA99E15B32A46ABB56D29EFCEBE1E511"/>
          </w:pPr>
          <w:r w:rsidRPr="0016023C">
            <w:rPr>
              <w:sz w:val="22"/>
            </w:rPr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A29"/>
    <w:rsid w:val="00020FBE"/>
    <w:rsid w:val="001957AA"/>
    <w:rsid w:val="0024654E"/>
    <w:rsid w:val="004A2859"/>
    <w:rsid w:val="00640CFC"/>
    <w:rsid w:val="00693A29"/>
    <w:rsid w:val="00C1062E"/>
    <w:rsid w:val="00DE0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sz w:val="28"/>
      <w:szCs w:val="28"/>
      <w:lang w:val="en-US" w:eastAsia="en-US"/>
    </w:rPr>
  </w:style>
  <w:style w:type="paragraph" w:customStyle="1" w:styleId="174D80EDBE1B435B9C81FED81041E238">
    <w:name w:val="174D80EDBE1B435B9C81FED81041E238"/>
  </w:style>
  <w:style w:type="paragraph" w:customStyle="1" w:styleId="5A4A75B1E05A42239410AB3915FDB21E">
    <w:name w:val="5A4A75B1E05A42239410AB3915FDB21E"/>
  </w:style>
  <w:style w:type="paragraph" w:customStyle="1" w:styleId="A358563685C84CF4B6728BABA478CD0B">
    <w:name w:val="A358563685C84CF4B6728BABA478CD0B"/>
  </w:style>
  <w:style w:type="paragraph" w:customStyle="1" w:styleId="D28CE733517A474B8C570CC915A01D5B">
    <w:name w:val="D28CE733517A474B8C570CC915A01D5B"/>
  </w:style>
  <w:style w:type="paragraph" w:customStyle="1" w:styleId="54B0A3D3F0C647129203E5B258B03A76">
    <w:name w:val="54B0A3D3F0C647129203E5B258B03A76"/>
  </w:style>
  <w:style w:type="paragraph" w:customStyle="1" w:styleId="C851B3078FE241E199C920B8B56888B0">
    <w:name w:val="C851B3078FE241E199C920B8B56888B0"/>
  </w:style>
  <w:style w:type="paragraph" w:customStyle="1" w:styleId="DC4FA8643B144A2E828F6E88A9BE7A54">
    <w:name w:val="DC4FA8643B144A2E828F6E88A9BE7A54"/>
  </w:style>
  <w:style w:type="paragraph" w:customStyle="1" w:styleId="48AB905853AF4DC4B6EAB7914BFACE5F">
    <w:name w:val="48AB905853AF4DC4B6EAB7914BFACE5F"/>
  </w:style>
  <w:style w:type="paragraph" w:customStyle="1" w:styleId="B8EB310514D347188AA18185B425E3E9">
    <w:name w:val="B8EB310514D347188AA18185B425E3E9"/>
  </w:style>
  <w:style w:type="paragraph" w:customStyle="1" w:styleId="149DE4A50E374DF6BCB545EC55270BAF">
    <w:name w:val="149DE4A50E374DF6BCB545EC55270BAF"/>
  </w:style>
  <w:style w:type="paragraph" w:customStyle="1" w:styleId="9EF2CF0672554960A341E06C7D81126A">
    <w:name w:val="9EF2CF0672554960A341E06C7D81126A"/>
  </w:style>
  <w:style w:type="paragraph" w:customStyle="1" w:styleId="1DA99E15B32A46ABB56D29EFCEBE1E51">
    <w:name w:val="1DA99E15B32A46ABB56D29EFCEBE1E51"/>
  </w:style>
  <w:style w:type="paragraph" w:customStyle="1" w:styleId="D9F18FE11A42466E9B7F7F3E0195A4D1">
    <w:name w:val="D9F18FE11A42466E9B7F7F3E0195A4D1"/>
  </w:style>
  <w:style w:type="paragraph" w:customStyle="1" w:styleId="485B4CF6B3AC4BAA8EC0D6F3164B88BC">
    <w:name w:val="485B4CF6B3AC4BAA8EC0D6F3164B88BC"/>
    <w:rsid w:val="001957AA"/>
  </w:style>
  <w:style w:type="paragraph" w:customStyle="1" w:styleId="07970B175B4B4A879FEF5CAA6F63576A">
    <w:name w:val="07970B175B4B4A879FEF5CAA6F63576A"/>
    <w:rsid w:val="001957AA"/>
  </w:style>
  <w:style w:type="paragraph" w:customStyle="1" w:styleId="04781D508B9D4BCCBA0384CB84FD2CEF">
    <w:name w:val="04781D508B9D4BCCBA0384CB84FD2CEF"/>
    <w:rsid w:val="001957AA"/>
  </w:style>
  <w:style w:type="paragraph" w:customStyle="1" w:styleId="BCF8709CEF1043BBA92D844F6A79FB27">
    <w:name w:val="BCF8709CEF1043BBA92D844F6A79FB27"/>
    <w:rsid w:val="001957AA"/>
  </w:style>
  <w:style w:type="paragraph" w:customStyle="1" w:styleId="34D67C6A8A364AFEB8A08C80139A16E2">
    <w:name w:val="34D67C6A8A364AFEB8A08C80139A16E2"/>
    <w:rsid w:val="001957AA"/>
  </w:style>
  <w:style w:type="paragraph" w:customStyle="1" w:styleId="B2C058F5CB334C6AA4674829E9774108">
    <w:name w:val="B2C058F5CB334C6AA4674829E9774108"/>
    <w:rsid w:val="001957AA"/>
  </w:style>
  <w:style w:type="character" w:styleId="PlaceholderText">
    <w:name w:val="Placeholder Text"/>
    <w:basedOn w:val="DefaultParagraphFont"/>
    <w:uiPriority w:val="99"/>
    <w:semiHidden/>
    <w:rsid w:val="004A2859"/>
    <w:rPr>
      <w:color w:val="808080"/>
    </w:rPr>
  </w:style>
  <w:style w:type="paragraph" w:customStyle="1" w:styleId="5A4A75B1E05A42239410AB3915FDB21E1">
    <w:name w:val="5A4A75B1E05A42239410AB3915FDB21E1"/>
    <w:rsid w:val="004A2859"/>
    <w:pPr>
      <w:spacing w:before="200" w:after="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A358563685C84CF4B6728BABA478CD0B1">
    <w:name w:val="A358563685C84CF4B6728BABA478CD0B1"/>
    <w:rsid w:val="004A2859"/>
    <w:pPr>
      <w:spacing w:before="200" w:after="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C851B3078FE241E199C920B8B56888B01">
    <w:name w:val="C851B3078FE241E199C920B8B56888B01"/>
    <w:rsid w:val="004A2859"/>
    <w:pPr>
      <w:spacing w:before="200" w:after="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48AB905853AF4DC4B6EAB7914BFACE5F1">
    <w:name w:val="48AB905853AF4DC4B6EAB7914BFACE5F1"/>
    <w:rsid w:val="004A2859"/>
    <w:pPr>
      <w:spacing w:before="200" w:after="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B8EB310514D347188AA18185B425E3E91">
    <w:name w:val="B8EB310514D347188AA18185B425E3E91"/>
    <w:rsid w:val="004A2859"/>
    <w:pPr>
      <w:spacing w:before="200" w:after="0" w:line="271" w:lineRule="auto"/>
      <w:ind w:left="720"/>
    </w:pPr>
    <w:rPr>
      <w:rFonts w:eastAsiaTheme="minorHAnsi"/>
      <w:sz w:val="28"/>
      <w:szCs w:val="28"/>
      <w:lang w:val="en-US" w:eastAsia="en-US"/>
    </w:rPr>
  </w:style>
  <w:style w:type="paragraph" w:customStyle="1" w:styleId="1DA99E15B32A46ABB56D29EFCEBE1E511">
    <w:name w:val="1DA99E15B32A46ABB56D29EFCEBE1E511"/>
    <w:rsid w:val="004A2859"/>
    <w:pPr>
      <w:spacing w:before="200" w:after="0" w:line="271" w:lineRule="auto"/>
      <w:ind w:left="720"/>
    </w:pPr>
    <w:rPr>
      <w:rFonts w:eastAsiaTheme="minorHAnsi"/>
      <w:sz w:val="28"/>
      <w:szCs w:val="28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FC01092-E222-4C7C-8EFF-5EE11BD007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3</Pages>
  <Words>214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2023-12-11T15:38:00Z</dcterms:created>
  <dcterms:modified xsi:type="dcterms:W3CDTF">2023-12-11T15:38:00Z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